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FF8" w:rsidRDefault="00CD3FF8" w:rsidP="00103CAB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4231E">
        <w:rPr>
          <w:rFonts w:ascii="Times New Roman" w:hAnsi="Times New Roman"/>
          <w:b/>
          <w:sz w:val="28"/>
          <w:szCs w:val="28"/>
        </w:rPr>
        <w:t>Приложение</w:t>
      </w:r>
    </w:p>
    <w:p w:rsidR="00CD3FF8" w:rsidRDefault="00CD3FF8" w:rsidP="0044231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CD3FF8" w:rsidRDefault="00CD3FF8" w:rsidP="0044231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участие в Чемпионате</w:t>
      </w:r>
      <w:r w:rsidRPr="0044231E">
        <w:rPr>
          <w:rFonts w:ascii="Times New Roman" w:hAnsi="Times New Roman"/>
          <w:sz w:val="28"/>
          <w:szCs w:val="28"/>
        </w:rPr>
        <w:t xml:space="preserve"> по скоростно</w:t>
      </w:r>
      <w:r>
        <w:rPr>
          <w:rFonts w:ascii="Times New Roman" w:hAnsi="Times New Roman"/>
          <w:sz w:val="28"/>
          <w:szCs w:val="28"/>
        </w:rPr>
        <w:t xml:space="preserve">му пилотированию квадрокоптеров </w:t>
      </w:r>
      <w:r w:rsidRPr="0044231E">
        <w:rPr>
          <w:rFonts w:ascii="Times New Roman" w:hAnsi="Times New Roman"/>
          <w:sz w:val="28"/>
          <w:szCs w:val="28"/>
        </w:rPr>
        <w:t>среди студентов Горно-Алтайского государственного университета</w:t>
      </w:r>
    </w:p>
    <w:p w:rsidR="00CD3FF8" w:rsidRPr="0044231E" w:rsidRDefault="00CD3FF8" w:rsidP="0044231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команды _________________________________________________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103"/>
        <w:gridCol w:w="993"/>
        <w:gridCol w:w="1559"/>
        <w:gridCol w:w="1276"/>
      </w:tblGrid>
      <w:tr w:rsidR="00CD3FF8" w:rsidRPr="00DE4D92" w:rsidTr="00DE4D92"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5103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ФИО</w:t>
            </w:r>
          </w:p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 xml:space="preserve">(полностью, </w:t>
            </w:r>
            <w:r w:rsidRPr="00DE4D92">
              <w:rPr>
                <w:rFonts w:ascii="Times New Roman" w:hAnsi="Times New Roman"/>
                <w:b/>
                <w:sz w:val="24"/>
                <w:szCs w:val="28"/>
                <w:u w:val="single"/>
              </w:rPr>
              <w:t>ПЕЧАТНЫМИ БУКВАМИ</w:t>
            </w:r>
            <w:r w:rsidRPr="00DE4D92"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993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Группа</w:t>
            </w:r>
          </w:p>
        </w:tc>
        <w:tc>
          <w:tcPr>
            <w:tcW w:w="1559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16"/>
                <w:szCs w:val="28"/>
              </w:rPr>
            </w:pPr>
            <w:r w:rsidRPr="00DE4D92">
              <w:rPr>
                <w:rFonts w:ascii="Times New Roman" w:hAnsi="Times New Roman"/>
                <w:sz w:val="16"/>
                <w:szCs w:val="28"/>
              </w:rPr>
              <w:t>Подпись участника об ответственности за своё здоровье*</w:t>
            </w:r>
          </w:p>
        </w:tc>
        <w:tc>
          <w:tcPr>
            <w:tcW w:w="1276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D92">
              <w:rPr>
                <w:rFonts w:ascii="Times New Roman" w:hAnsi="Times New Roman"/>
                <w:sz w:val="28"/>
                <w:szCs w:val="28"/>
              </w:rPr>
              <w:t>Виза врача</w:t>
            </w: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D3FF8" w:rsidRPr="00DE4D92" w:rsidTr="00DE4D92">
        <w:trPr>
          <w:trHeight w:val="510"/>
        </w:trPr>
        <w:tc>
          <w:tcPr>
            <w:tcW w:w="675" w:type="dxa"/>
            <w:vAlign w:val="center"/>
          </w:tcPr>
          <w:p w:rsidR="00CD3FF8" w:rsidRPr="00DE4D92" w:rsidRDefault="00CD3FF8" w:rsidP="00DE4D9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E4D92"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510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CD3FF8" w:rsidRPr="00DE4D92" w:rsidRDefault="00CD3FF8" w:rsidP="00DE4D9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CD3FF8" w:rsidRPr="00240C1B" w:rsidRDefault="00CD3FF8" w:rsidP="00240C1B">
      <w:pPr>
        <w:spacing w:before="120"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D3FF8" w:rsidRPr="00240C1B" w:rsidRDefault="00CD3FF8" w:rsidP="00240C1B">
      <w:pPr>
        <w:spacing w:before="120"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40C1B">
        <w:rPr>
          <w:rFonts w:ascii="Times New Roman" w:hAnsi="Times New Roman"/>
          <w:sz w:val="24"/>
          <w:szCs w:val="28"/>
        </w:rPr>
        <w:t>Врач ______________________________ / _________________</w:t>
      </w:r>
    </w:p>
    <w:p w:rsidR="00CD3FF8" w:rsidRDefault="00CD3FF8" w:rsidP="00240C1B">
      <w:pPr>
        <w:spacing w:before="120"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240C1B">
        <w:rPr>
          <w:rFonts w:ascii="Times New Roman" w:hAnsi="Times New Roman"/>
          <w:sz w:val="24"/>
          <w:szCs w:val="28"/>
        </w:rPr>
        <w:t xml:space="preserve"> (М.П. медицинского учреждения)</w:t>
      </w:r>
    </w:p>
    <w:p w:rsidR="00CD3FF8" w:rsidRDefault="00CD3FF8" w:rsidP="00240C1B">
      <w:pPr>
        <w:spacing w:before="120"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CD3FF8" w:rsidRPr="00276814" w:rsidRDefault="00CD3FF8" w:rsidP="00240C1B">
      <w:pPr>
        <w:spacing w:before="120" w:after="0" w:line="240" w:lineRule="auto"/>
        <w:jc w:val="both"/>
        <w:rPr>
          <w:rFonts w:ascii="Times New Roman" w:hAnsi="Times New Roman"/>
          <w:sz w:val="24"/>
          <w:szCs w:val="28"/>
          <w:lang w:val="en-US"/>
        </w:rPr>
      </w:pPr>
      <w:r w:rsidRPr="00EC7CFC">
        <w:rPr>
          <w:rFonts w:ascii="Times New Roman" w:hAnsi="Times New Roman"/>
          <w:sz w:val="24"/>
          <w:szCs w:val="28"/>
        </w:rPr>
        <w:t>Представит</w:t>
      </w:r>
      <w:r>
        <w:rPr>
          <w:rFonts w:ascii="Times New Roman" w:hAnsi="Times New Roman"/>
          <w:sz w:val="24"/>
          <w:szCs w:val="28"/>
        </w:rPr>
        <w:t xml:space="preserve">ель команды: __________________/___________/              </w:t>
      </w:r>
      <w:r w:rsidRPr="00EC7CFC">
        <w:rPr>
          <w:rFonts w:ascii="Times New Roman" w:hAnsi="Times New Roman"/>
          <w:sz w:val="24"/>
          <w:szCs w:val="28"/>
        </w:rPr>
        <w:t>Дата:______________</w:t>
      </w:r>
    </w:p>
    <w:p w:rsidR="00CD3FF8" w:rsidRPr="00EC7CFC" w:rsidRDefault="00CD3FF8" w:rsidP="00240C1B">
      <w:pPr>
        <w:spacing w:before="120"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C7CFC">
        <w:rPr>
          <w:rFonts w:ascii="Times New Roman" w:hAnsi="Times New Roman"/>
          <w:sz w:val="24"/>
          <w:szCs w:val="28"/>
        </w:rPr>
        <w:t>* - я полностью осознаю риск, связанный с участием в данных соревнованиях и принимаю на себя всю ответственность за свою жизнь, здоровье и возможные травмы, которые могут п</w:t>
      </w:r>
      <w:r>
        <w:rPr>
          <w:rFonts w:ascii="Times New Roman" w:hAnsi="Times New Roman"/>
          <w:sz w:val="24"/>
          <w:szCs w:val="28"/>
        </w:rPr>
        <w:t>роизойти со мной во время данного Чемпионата.</w:t>
      </w:r>
    </w:p>
    <w:sectPr w:rsidR="00CD3FF8" w:rsidRPr="00EC7CFC" w:rsidSect="00D05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5028"/>
    <w:rsid w:val="000438E2"/>
    <w:rsid w:val="00051AAA"/>
    <w:rsid w:val="000E4574"/>
    <w:rsid w:val="00103CAB"/>
    <w:rsid w:val="001B3AEE"/>
    <w:rsid w:val="001D5112"/>
    <w:rsid w:val="001E2BDC"/>
    <w:rsid w:val="001E5AB0"/>
    <w:rsid w:val="00212CF1"/>
    <w:rsid w:val="002158BF"/>
    <w:rsid w:val="00240C1B"/>
    <w:rsid w:val="00276814"/>
    <w:rsid w:val="00284C09"/>
    <w:rsid w:val="00295490"/>
    <w:rsid w:val="002D4D43"/>
    <w:rsid w:val="002F1109"/>
    <w:rsid w:val="00363934"/>
    <w:rsid w:val="00374866"/>
    <w:rsid w:val="003766E8"/>
    <w:rsid w:val="0038221A"/>
    <w:rsid w:val="003E08E7"/>
    <w:rsid w:val="0044231E"/>
    <w:rsid w:val="00443EEA"/>
    <w:rsid w:val="00451489"/>
    <w:rsid w:val="00464BCB"/>
    <w:rsid w:val="0047274A"/>
    <w:rsid w:val="00534C50"/>
    <w:rsid w:val="0055566B"/>
    <w:rsid w:val="0055756D"/>
    <w:rsid w:val="00597B07"/>
    <w:rsid w:val="005A4D9A"/>
    <w:rsid w:val="005E0D1D"/>
    <w:rsid w:val="005E1C63"/>
    <w:rsid w:val="006661EF"/>
    <w:rsid w:val="006B0B8D"/>
    <w:rsid w:val="006C605D"/>
    <w:rsid w:val="006F36E9"/>
    <w:rsid w:val="00710C51"/>
    <w:rsid w:val="00741479"/>
    <w:rsid w:val="00786C75"/>
    <w:rsid w:val="007A0126"/>
    <w:rsid w:val="007C1360"/>
    <w:rsid w:val="007C2540"/>
    <w:rsid w:val="008042BC"/>
    <w:rsid w:val="008170CD"/>
    <w:rsid w:val="008961B6"/>
    <w:rsid w:val="008C394F"/>
    <w:rsid w:val="0098133A"/>
    <w:rsid w:val="00990406"/>
    <w:rsid w:val="009B74E4"/>
    <w:rsid w:val="00A27CEE"/>
    <w:rsid w:val="00A67A1E"/>
    <w:rsid w:val="00AA5028"/>
    <w:rsid w:val="00AC419D"/>
    <w:rsid w:val="00AF57CC"/>
    <w:rsid w:val="00B51BAB"/>
    <w:rsid w:val="00B95DB7"/>
    <w:rsid w:val="00BA7964"/>
    <w:rsid w:val="00C16626"/>
    <w:rsid w:val="00C24107"/>
    <w:rsid w:val="00C550C9"/>
    <w:rsid w:val="00CB22F0"/>
    <w:rsid w:val="00CD3FF8"/>
    <w:rsid w:val="00CD5BAF"/>
    <w:rsid w:val="00D055A4"/>
    <w:rsid w:val="00D24B4B"/>
    <w:rsid w:val="00D33E60"/>
    <w:rsid w:val="00D3446B"/>
    <w:rsid w:val="00D76B3F"/>
    <w:rsid w:val="00DA55E6"/>
    <w:rsid w:val="00DE0D03"/>
    <w:rsid w:val="00DE4D92"/>
    <w:rsid w:val="00E43C52"/>
    <w:rsid w:val="00E457CF"/>
    <w:rsid w:val="00E65B24"/>
    <w:rsid w:val="00EA0029"/>
    <w:rsid w:val="00EC7CFC"/>
    <w:rsid w:val="00F128F5"/>
    <w:rsid w:val="00F54973"/>
    <w:rsid w:val="00F54B10"/>
    <w:rsid w:val="00F55054"/>
    <w:rsid w:val="00F80939"/>
    <w:rsid w:val="00FD55EE"/>
    <w:rsid w:val="00FD7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5A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86C7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96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61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C254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rsid w:val="00A27CEE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8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115</Words>
  <Characters>662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staleron</dc:creator>
  <cp:keywords/>
  <dc:description/>
  <cp:lastModifiedBy>204A</cp:lastModifiedBy>
  <cp:revision>2</cp:revision>
  <dcterms:created xsi:type="dcterms:W3CDTF">2018-12-11T03:45:00Z</dcterms:created>
  <dcterms:modified xsi:type="dcterms:W3CDTF">2018-12-11T03:45:00Z</dcterms:modified>
</cp:coreProperties>
</file>