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0B3F" w:rsidRDefault="004A0B3F" w:rsidP="004A33F6">
      <w:pPr>
        <w:pStyle w:val="Default"/>
        <w:rPr>
          <w:sz w:val="23"/>
          <w:szCs w:val="23"/>
        </w:rPr>
      </w:pPr>
    </w:p>
    <w:tbl>
      <w:tblPr>
        <w:tblW w:w="10349" w:type="dxa"/>
        <w:tblInd w:w="-743" w:type="dxa"/>
        <w:tblLayout w:type="fixed"/>
        <w:tblLook w:val="0000"/>
      </w:tblPr>
      <w:tblGrid>
        <w:gridCol w:w="5529"/>
        <w:gridCol w:w="4820"/>
      </w:tblGrid>
      <w:tr w:rsidR="004A0B3F" w:rsidRPr="00317FB2" w:rsidTr="00587136">
        <w:trPr>
          <w:trHeight w:val="170"/>
        </w:trPr>
        <w:tc>
          <w:tcPr>
            <w:tcW w:w="10349" w:type="dxa"/>
            <w:gridSpan w:val="2"/>
            <w:tcBorders>
              <w:bottom w:val="single" w:sz="4" w:space="0" w:color="auto"/>
            </w:tcBorders>
          </w:tcPr>
          <w:p w:rsidR="004A0B3F" w:rsidRPr="00317FB2" w:rsidRDefault="004A0B3F" w:rsidP="002C74F3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  <w:r w:rsidRPr="00317FB2">
              <w:rPr>
                <w:b/>
                <w:bCs/>
                <w:sz w:val="23"/>
                <w:szCs w:val="23"/>
              </w:rPr>
              <w:t>Информация о проекте</w:t>
            </w:r>
          </w:p>
          <w:p w:rsidR="004A0B3F" w:rsidRPr="00317FB2" w:rsidRDefault="004A0B3F" w:rsidP="004A33F6">
            <w:pPr>
              <w:pStyle w:val="Default"/>
              <w:jc w:val="center"/>
              <w:rPr>
                <w:sz w:val="23"/>
                <w:szCs w:val="23"/>
              </w:rPr>
            </w:pPr>
          </w:p>
        </w:tc>
      </w:tr>
      <w:tr w:rsidR="004A0B3F" w:rsidRPr="00317FB2" w:rsidTr="002C74F3">
        <w:trPr>
          <w:trHeight w:val="17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3F" w:rsidRPr="00317FB2" w:rsidRDefault="004A0B3F" w:rsidP="001F4170">
            <w:pPr>
              <w:pStyle w:val="Default"/>
              <w:rPr>
                <w:sz w:val="23"/>
                <w:szCs w:val="23"/>
              </w:rPr>
            </w:pPr>
            <w:r w:rsidRPr="00317FB2">
              <w:rPr>
                <w:sz w:val="23"/>
                <w:szCs w:val="23"/>
              </w:rPr>
              <w:t>Авторы проекта (рабочая группа)</w:t>
            </w:r>
          </w:p>
          <w:p w:rsidR="004A0B3F" w:rsidRPr="00317FB2" w:rsidRDefault="004A0B3F" w:rsidP="002C74F3">
            <w:pPr>
              <w:pStyle w:val="Default"/>
              <w:rPr>
                <w:sz w:val="23"/>
                <w:szCs w:val="23"/>
              </w:rPr>
            </w:pPr>
            <w:r w:rsidRPr="00317FB2">
              <w:rPr>
                <w:i/>
                <w:iCs/>
                <w:sz w:val="22"/>
                <w:szCs w:val="23"/>
              </w:rPr>
              <w:t>ФИО полностью, подразделение/объединение, группа, контактный телефон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3F" w:rsidRPr="00317FB2" w:rsidRDefault="004A0B3F" w:rsidP="001F4170">
            <w:pPr>
              <w:pStyle w:val="Default"/>
              <w:rPr>
                <w:sz w:val="23"/>
                <w:szCs w:val="23"/>
              </w:rPr>
            </w:pPr>
          </w:p>
        </w:tc>
      </w:tr>
      <w:tr w:rsidR="004A0B3F" w:rsidRPr="00317FB2" w:rsidTr="002C74F3">
        <w:trPr>
          <w:trHeight w:val="17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3F" w:rsidRPr="00317FB2" w:rsidRDefault="004A0B3F">
            <w:pPr>
              <w:pStyle w:val="Default"/>
              <w:rPr>
                <w:sz w:val="23"/>
                <w:szCs w:val="23"/>
              </w:rPr>
            </w:pPr>
            <w:r w:rsidRPr="00317FB2">
              <w:rPr>
                <w:sz w:val="23"/>
                <w:szCs w:val="23"/>
              </w:rPr>
              <w:t xml:space="preserve">Название проекта </w:t>
            </w:r>
          </w:p>
          <w:p w:rsidR="004A0B3F" w:rsidRPr="00317FB2" w:rsidRDefault="004A0B3F">
            <w:pPr>
              <w:pStyle w:val="Default"/>
              <w:rPr>
                <w:sz w:val="23"/>
                <w:szCs w:val="23"/>
              </w:rPr>
            </w:pPr>
            <w:r w:rsidRPr="00317FB2">
              <w:rPr>
                <w:i/>
                <w:sz w:val="23"/>
                <w:szCs w:val="23"/>
              </w:rPr>
              <w:t>Длина не более 255 символов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3F" w:rsidRPr="00317FB2" w:rsidRDefault="004A0B3F" w:rsidP="004A33F6">
            <w:pPr>
              <w:pStyle w:val="Default"/>
              <w:rPr>
                <w:i/>
                <w:sz w:val="23"/>
                <w:szCs w:val="23"/>
              </w:rPr>
            </w:pPr>
          </w:p>
        </w:tc>
      </w:tr>
      <w:tr w:rsidR="004A0B3F" w:rsidRPr="00317FB2" w:rsidTr="002C74F3">
        <w:trPr>
          <w:trHeight w:val="17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3F" w:rsidRPr="00317FB2" w:rsidRDefault="004A0B3F">
            <w:pPr>
              <w:pStyle w:val="Default"/>
              <w:rPr>
                <w:i/>
                <w:sz w:val="23"/>
                <w:szCs w:val="23"/>
              </w:rPr>
            </w:pPr>
            <w:r w:rsidRPr="00317FB2">
              <w:rPr>
                <w:sz w:val="23"/>
                <w:szCs w:val="23"/>
              </w:rPr>
              <w:t>География проекта</w:t>
            </w:r>
          </w:p>
          <w:p w:rsidR="004A0B3F" w:rsidRPr="00317FB2" w:rsidRDefault="004A0B3F">
            <w:pPr>
              <w:pStyle w:val="Default"/>
              <w:rPr>
                <w:sz w:val="23"/>
                <w:szCs w:val="23"/>
              </w:rPr>
            </w:pPr>
            <w:r w:rsidRPr="00317FB2">
              <w:rPr>
                <w:i/>
                <w:sz w:val="23"/>
                <w:szCs w:val="23"/>
              </w:rPr>
              <w:t>Перечислить все субъекты РФ, на которые распространяется проект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3F" w:rsidRPr="00317FB2" w:rsidRDefault="004A0B3F" w:rsidP="004A33F6">
            <w:pPr>
              <w:pStyle w:val="Default"/>
              <w:rPr>
                <w:i/>
                <w:sz w:val="23"/>
                <w:szCs w:val="23"/>
              </w:rPr>
            </w:pPr>
          </w:p>
        </w:tc>
      </w:tr>
      <w:tr w:rsidR="004A0B3F" w:rsidRPr="00317FB2" w:rsidTr="002C74F3">
        <w:trPr>
          <w:trHeight w:val="17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3F" w:rsidRPr="00317FB2" w:rsidRDefault="004A0B3F">
            <w:pPr>
              <w:pStyle w:val="Default"/>
              <w:rPr>
                <w:sz w:val="23"/>
                <w:szCs w:val="23"/>
              </w:rPr>
            </w:pPr>
            <w:r w:rsidRPr="00317FB2">
              <w:rPr>
                <w:sz w:val="23"/>
                <w:szCs w:val="23"/>
              </w:rPr>
              <w:t>Начало реализации</w:t>
            </w:r>
          </w:p>
          <w:p w:rsidR="004A0B3F" w:rsidRPr="00317FB2" w:rsidRDefault="004A0B3F">
            <w:pPr>
              <w:pStyle w:val="Default"/>
              <w:rPr>
                <w:i/>
                <w:sz w:val="23"/>
                <w:szCs w:val="23"/>
              </w:rPr>
            </w:pPr>
            <w:r w:rsidRPr="00317FB2">
              <w:rPr>
                <w:i/>
                <w:sz w:val="23"/>
                <w:szCs w:val="23"/>
              </w:rPr>
              <w:t xml:space="preserve">Включая этап подготовки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3F" w:rsidRPr="00317FB2" w:rsidRDefault="004A0B3F" w:rsidP="004A33F6">
            <w:pPr>
              <w:pStyle w:val="Default"/>
              <w:rPr>
                <w:i/>
                <w:sz w:val="23"/>
                <w:szCs w:val="23"/>
              </w:rPr>
            </w:pPr>
          </w:p>
        </w:tc>
      </w:tr>
      <w:tr w:rsidR="004A0B3F" w:rsidRPr="00317FB2" w:rsidTr="002C74F3">
        <w:trPr>
          <w:trHeight w:val="17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3F" w:rsidRPr="00317FB2" w:rsidRDefault="004A0B3F">
            <w:pPr>
              <w:pStyle w:val="Default"/>
              <w:rPr>
                <w:sz w:val="23"/>
                <w:szCs w:val="23"/>
              </w:rPr>
            </w:pPr>
            <w:r w:rsidRPr="00317FB2">
              <w:rPr>
                <w:sz w:val="23"/>
                <w:szCs w:val="23"/>
              </w:rPr>
              <w:t>Окончание реализации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3F" w:rsidRPr="00317FB2" w:rsidRDefault="004A0B3F" w:rsidP="004A33F6">
            <w:pPr>
              <w:pStyle w:val="Default"/>
              <w:rPr>
                <w:i/>
                <w:sz w:val="23"/>
                <w:szCs w:val="23"/>
              </w:rPr>
            </w:pPr>
          </w:p>
        </w:tc>
      </w:tr>
      <w:tr w:rsidR="004A0B3F" w:rsidRPr="00317FB2" w:rsidTr="002C74F3">
        <w:trPr>
          <w:trHeight w:val="17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3F" w:rsidRPr="00317FB2" w:rsidRDefault="004A0B3F">
            <w:pPr>
              <w:pStyle w:val="Default"/>
              <w:rPr>
                <w:sz w:val="23"/>
                <w:szCs w:val="23"/>
              </w:rPr>
            </w:pPr>
            <w:r w:rsidRPr="00317FB2">
              <w:rPr>
                <w:sz w:val="23"/>
                <w:szCs w:val="23"/>
              </w:rPr>
              <w:t xml:space="preserve">Краткая аннотация </w:t>
            </w:r>
          </w:p>
          <w:p w:rsidR="004A0B3F" w:rsidRPr="00317FB2" w:rsidRDefault="004A0B3F">
            <w:pPr>
              <w:pStyle w:val="Default"/>
              <w:rPr>
                <w:sz w:val="23"/>
                <w:szCs w:val="23"/>
              </w:rPr>
            </w:pPr>
            <w:r w:rsidRPr="00317FB2">
              <w:rPr>
                <w:i/>
                <w:sz w:val="23"/>
                <w:szCs w:val="23"/>
              </w:rPr>
              <w:t>Изложите в чем основная идея вашего проекта, представьте краткую информацию о деятельности в рамках вашего проекта (не более 2000 знаков, 500 слов)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3F" w:rsidRPr="00317FB2" w:rsidRDefault="004A0B3F" w:rsidP="004A33F6">
            <w:pPr>
              <w:pStyle w:val="Default"/>
              <w:rPr>
                <w:i/>
                <w:sz w:val="23"/>
                <w:szCs w:val="23"/>
              </w:rPr>
            </w:pPr>
          </w:p>
        </w:tc>
      </w:tr>
      <w:tr w:rsidR="004A0B3F" w:rsidRPr="00317FB2" w:rsidTr="002C74F3">
        <w:trPr>
          <w:trHeight w:val="83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3F" w:rsidRPr="00317FB2" w:rsidRDefault="004A0B3F">
            <w:pPr>
              <w:pStyle w:val="Default"/>
              <w:rPr>
                <w:i/>
                <w:sz w:val="23"/>
                <w:szCs w:val="23"/>
              </w:rPr>
            </w:pPr>
            <w:r w:rsidRPr="00317FB2">
              <w:rPr>
                <w:sz w:val="23"/>
                <w:szCs w:val="23"/>
              </w:rPr>
              <w:t>Описание проблемы, решению/снижению остроты которой посвящен проект</w:t>
            </w:r>
          </w:p>
          <w:p w:rsidR="004A0B3F" w:rsidRPr="00317FB2" w:rsidRDefault="004A0B3F">
            <w:pPr>
              <w:pStyle w:val="Default"/>
              <w:rPr>
                <w:sz w:val="23"/>
                <w:szCs w:val="23"/>
              </w:rPr>
            </w:pPr>
            <w:bookmarkStart w:id="0" w:name="_GoBack"/>
            <w:bookmarkEnd w:id="0"/>
            <w:r w:rsidRPr="00317FB2">
              <w:rPr>
                <w:i/>
                <w:sz w:val="23"/>
                <w:szCs w:val="23"/>
              </w:rPr>
              <w:t>Соответствие проекта «Концепции долгосрочного социально-экономического развития Российской федерации на период до 2020 года» (Распоряжение Правительства РФ  от 17.11.2008 №1662-р), «Стратегии инновационного развития России до 2020 года» (Распоряжение Правительства РФ  от 08.12.2011 №2227-р) (не более 1 страницы) Для бизнес-проекта вместо описания проблемы указывается описание потребности в данном продукте/услуге, результаты маркетинговых исследований  и иное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3F" w:rsidRPr="00317FB2" w:rsidRDefault="004A0B3F" w:rsidP="00812C07">
            <w:pPr>
              <w:pStyle w:val="Default"/>
              <w:rPr>
                <w:i/>
                <w:sz w:val="23"/>
                <w:szCs w:val="23"/>
              </w:rPr>
            </w:pPr>
          </w:p>
        </w:tc>
      </w:tr>
      <w:tr w:rsidR="004A0B3F" w:rsidRPr="00317FB2" w:rsidTr="002C74F3">
        <w:trPr>
          <w:trHeight w:val="50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3F" w:rsidRPr="00317FB2" w:rsidRDefault="004A0B3F">
            <w:pPr>
              <w:pStyle w:val="Default"/>
              <w:rPr>
                <w:sz w:val="23"/>
                <w:szCs w:val="23"/>
              </w:rPr>
            </w:pPr>
            <w:r w:rsidRPr="00317FB2">
              <w:rPr>
                <w:sz w:val="23"/>
                <w:szCs w:val="23"/>
              </w:rPr>
              <w:t>Основные целевые группы проекта</w:t>
            </w:r>
          </w:p>
          <w:p w:rsidR="004A0B3F" w:rsidRPr="00317FB2" w:rsidRDefault="004A0B3F">
            <w:pPr>
              <w:pStyle w:val="Default"/>
              <w:rPr>
                <w:i/>
                <w:sz w:val="23"/>
                <w:szCs w:val="23"/>
              </w:rPr>
            </w:pPr>
            <w:r w:rsidRPr="00317FB2">
              <w:rPr>
                <w:i/>
                <w:sz w:val="23"/>
                <w:szCs w:val="23"/>
              </w:rPr>
              <w:t>(с указаниемколичества участников)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3F" w:rsidRPr="00317FB2" w:rsidRDefault="004A0B3F">
            <w:pPr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  <w:p w:rsidR="004A0B3F" w:rsidRPr="00317FB2" w:rsidRDefault="004A0B3F" w:rsidP="004A33F6">
            <w:pPr>
              <w:pStyle w:val="Default"/>
              <w:rPr>
                <w:sz w:val="23"/>
                <w:szCs w:val="23"/>
              </w:rPr>
            </w:pPr>
          </w:p>
        </w:tc>
      </w:tr>
      <w:tr w:rsidR="004A0B3F" w:rsidRPr="00317FB2" w:rsidTr="002C74F3">
        <w:trPr>
          <w:trHeight w:val="17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3F" w:rsidRPr="00317FB2" w:rsidRDefault="004A0B3F">
            <w:pPr>
              <w:pStyle w:val="Default"/>
              <w:rPr>
                <w:sz w:val="23"/>
                <w:szCs w:val="23"/>
              </w:rPr>
            </w:pPr>
            <w:r w:rsidRPr="00317FB2">
              <w:rPr>
                <w:sz w:val="23"/>
                <w:szCs w:val="23"/>
              </w:rPr>
              <w:t>Основная цель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3F" w:rsidRPr="00317FB2" w:rsidRDefault="004A0B3F">
            <w:pPr>
              <w:pStyle w:val="Default"/>
              <w:rPr>
                <w:sz w:val="23"/>
                <w:szCs w:val="23"/>
              </w:rPr>
            </w:pPr>
          </w:p>
        </w:tc>
      </w:tr>
      <w:tr w:rsidR="004A0B3F" w:rsidRPr="00317FB2" w:rsidTr="002C74F3">
        <w:trPr>
          <w:trHeight w:val="17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3F" w:rsidRPr="00317FB2" w:rsidRDefault="004A0B3F">
            <w:pPr>
              <w:pStyle w:val="Default"/>
              <w:rPr>
                <w:sz w:val="23"/>
                <w:szCs w:val="23"/>
              </w:rPr>
            </w:pPr>
            <w:r w:rsidRPr="00317FB2">
              <w:rPr>
                <w:sz w:val="23"/>
                <w:szCs w:val="23"/>
              </w:rPr>
              <w:t>Задачи проекта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3F" w:rsidRPr="00317FB2" w:rsidRDefault="004A0B3F">
            <w:pPr>
              <w:pStyle w:val="Default"/>
              <w:rPr>
                <w:i/>
                <w:iCs/>
                <w:sz w:val="23"/>
                <w:szCs w:val="23"/>
              </w:rPr>
            </w:pPr>
          </w:p>
        </w:tc>
      </w:tr>
      <w:tr w:rsidR="004A0B3F" w:rsidRPr="00317FB2" w:rsidTr="002C74F3">
        <w:trPr>
          <w:trHeight w:val="115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3F" w:rsidRPr="00317FB2" w:rsidRDefault="004A0B3F">
            <w:pPr>
              <w:pStyle w:val="Default"/>
              <w:rPr>
                <w:i/>
                <w:sz w:val="23"/>
                <w:szCs w:val="23"/>
              </w:rPr>
            </w:pPr>
            <w:r w:rsidRPr="00317FB2">
              <w:rPr>
                <w:sz w:val="23"/>
                <w:szCs w:val="23"/>
              </w:rPr>
              <w:t>Методы реализации</w:t>
            </w:r>
          </w:p>
          <w:p w:rsidR="004A0B3F" w:rsidRPr="00317FB2" w:rsidRDefault="004A0B3F">
            <w:pPr>
              <w:pStyle w:val="Default"/>
              <w:rPr>
                <w:sz w:val="23"/>
                <w:szCs w:val="23"/>
              </w:rPr>
            </w:pPr>
            <w:r w:rsidRPr="00317FB2">
              <w:rPr>
                <w:i/>
                <w:sz w:val="23"/>
                <w:szCs w:val="23"/>
              </w:rPr>
              <w:t>Описание методов реализации проекта, ведущих к решению поставленных задач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3F" w:rsidRPr="00317FB2" w:rsidRDefault="004A0B3F">
            <w:pPr>
              <w:pStyle w:val="Default"/>
              <w:rPr>
                <w:i/>
                <w:sz w:val="23"/>
                <w:szCs w:val="23"/>
              </w:rPr>
            </w:pPr>
          </w:p>
        </w:tc>
      </w:tr>
      <w:tr w:rsidR="004A0B3F" w:rsidRPr="00317FB2" w:rsidTr="002C74F3">
        <w:trPr>
          <w:trHeight w:val="50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3F" w:rsidRPr="00317FB2" w:rsidRDefault="004A0B3F">
            <w:pPr>
              <w:pStyle w:val="Default"/>
              <w:rPr>
                <w:i/>
                <w:sz w:val="23"/>
                <w:szCs w:val="23"/>
              </w:rPr>
            </w:pPr>
            <w:r w:rsidRPr="00317FB2">
              <w:rPr>
                <w:sz w:val="23"/>
                <w:szCs w:val="23"/>
              </w:rPr>
              <w:t>Количественные показатели</w:t>
            </w:r>
          </w:p>
          <w:p w:rsidR="004A0B3F" w:rsidRPr="00317FB2" w:rsidRDefault="004A0B3F">
            <w:pPr>
              <w:pStyle w:val="Default"/>
              <w:rPr>
                <w:sz w:val="23"/>
                <w:szCs w:val="23"/>
              </w:rPr>
            </w:pPr>
            <w:r w:rsidRPr="00317FB2">
              <w:rPr>
                <w:i/>
                <w:sz w:val="23"/>
                <w:szCs w:val="23"/>
              </w:rPr>
              <w:t>Указать подробно количественные результаты, включая численность вовлечения молодежи в мероприятия проекта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3F" w:rsidRPr="00317FB2" w:rsidRDefault="004A0B3F">
            <w:pPr>
              <w:pStyle w:val="Default"/>
              <w:rPr>
                <w:i/>
                <w:sz w:val="23"/>
                <w:szCs w:val="23"/>
              </w:rPr>
            </w:pPr>
          </w:p>
        </w:tc>
      </w:tr>
      <w:tr w:rsidR="004A0B3F" w:rsidRPr="00317FB2" w:rsidTr="002C74F3">
        <w:trPr>
          <w:trHeight w:val="17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3F" w:rsidRPr="00317FB2" w:rsidRDefault="004A0B3F">
            <w:pPr>
              <w:pStyle w:val="Default"/>
              <w:rPr>
                <w:sz w:val="23"/>
                <w:szCs w:val="23"/>
              </w:rPr>
            </w:pPr>
            <w:r w:rsidRPr="00317FB2">
              <w:rPr>
                <w:sz w:val="23"/>
                <w:szCs w:val="23"/>
              </w:rPr>
              <w:t>Качественные показатели</w:t>
            </w:r>
          </w:p>
          <w:p w:rsidR="004A0B3F" w:rsidRPr="00317FB2" w:rsidRDefault="004A0B3F">
            <w:pPr>
              <w:pStyle w:val="Default"/>
              <w:rPr>
                <w:i/>
                <w:sz w:val="23"/>
                <w:szCs w:val="23"/>
              </w:rPr>
            </w:pPr>
            <w:r w:rsidRPr="00317FB2">
              <w:rPr>
                <w:i/>
                <w:sz w:val="23"/>
                <w:szCs w:val="23"/>
              </w:rPr>
              <w:t>Указать подробно качественные изменения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3F" w:rsidRPr="00317FB2" w:rsidRDefault="004A0B3F" w:rsidP="004A33F6">
            <w:pPr>
              <w:pStyle w:val="Default"/>
              <w:rPr>
                <w:sz w:val="23"/>
                <w:szCs w:val="23"/>
              </w:rPr>
            </w:pPr>
          </w:p>
        </w:tc>
      </w:tr>
      <w:tr w:rsidR="004A0B3F" w:rsidRPr="00317FB2" w:rsidTr="002C74F3">
        <w:trPr>
          <w:trHeight w:val="12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3F" w:rsidRPr="00317FB2" w:rsidRDefault="004A0B3F">
            <w:pPr>
              <w:pStyle w:val="Default"/>
              <w:rPr>
                <w:sz w:val="23"/>
                <w:szCs w:val="23"/>
              </w:rPr>
            </w:pPr>
            <w:r w:rsidRPr="00317FB2">
              <w:rPr>
                <w:sz w:val="23"/>
                <w:szCs w:val="23"/>
              </w:rPr>
              <w:t>Мультипликативность</w:t>
            </w:r>
          </w:p>
          <w:p w:rsidR="004A0B3F" w:rsidRPr="00317FB2" w:rsidRDefault="004A0B3F">
            <w:pPr>
              <w:pStyle w:val="Default"/>
              <w:rPr>
                <w:i/>
                <w:sz w:val="23"/>
                <w:szCs w:val="23"/>
              </w:rPr>
            </w:pPr>
            <w:r w:rsidRPr="00317FB2">
              <w:rPr>
                <w:i/>
                <w:sz w:val="23"/>
                <w:szCs w:val="23"/>
              </w:rPr>
              <w:t>Укажите как будет (если будет) распространяться опыт по реализации проекта в других регионах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3F" w:rsidRPr="00317FB2" w:rsidRDefault="004A0B3F">
            <w:pPr>
              <w:pStyle w:val="Default"/>
              <w:rPr>
                <w:sz w:val="23"/>
                <w:szCs w:val="23"/>
              </w:rPr>
            </w:pPr>
          </w:p>
        </w:tc>
      </w:tr>
      <w:tr w:rsidR="004A0B3F" w:rsidRPr="00317FB2" w:rsidTr="002C74F3">
        <w:trPr>
          <w:trHeight w:val="12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3F" w:rsidRPr="00317FB2" w:rsidRDefault="004A0B3F">
            <w:pPr>
              <w:pStyle w:val="Default"/>
              <w:rPr>
                <w:i/>
                <w:sz w:val="23"/>
                <w:szCs w:val="23"/>
              </w:rPr>
            </w:pPr>
            <w:r w:rsidRPr="00317FB2">
              <w:rPr>
                <w:sz w:val="23"/>
                <w:szCs w:val="23"/>
              </w:rPr>
              <w:t xml:space="preserve">Смета </w:t>
            </w:r>
          </w:p>
          <w:p w:rsidR="004A0B3F" w:rsidRPr="00317FB2" w:rsidRDefault="004A0B3F">
            <w:pPr>
              <w:pStyle w:val="Default"/>
              <w:rPr>
                <w:sz w:val="23"/>
                <w:szCs w:val="23"/>
              </w:rPr>
            </w:pPr>
            <w:r w:rsidRPr="00317FB2">
              <w:rPr>
                <w:i/>
                <w:sz w:val="23"/>
                <w:szCs w:val="23"/>
              </w:rPr>
              <w:t>Заполнить Приложение «Проект-смета»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3F" w:rsidRPr="00317FB2" w:rsidRDefault="004A0B3F">
            <w:pPr>
              <w:pStyle w:val="Default"/>
              <w:rPr>
                <w:sz w:val="23"/>
                <w:szCs w:val="23"/>
              </w:rPr>
            </w:pPr>
          </w:p>
        </w:tc>
      </w:tr>
      <w:tr w:rsidR="004A0B3F" w:rsidRPr="00317FB2" w:rsidTr="002C74F3">
        <w:trPr>
          <w:trHeight w:val="12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3F" w:rsidRPr="00317FB2" w:rsidRDefault="004A0B3F" w:rsidP="00587136">
            <w:pPr>
              <w:pStyle w:val="Default"/>
              <w:rPr>
                <w:sz w:val="23"/>
                <w:szCs w:val="23"/>
              </w:rPr>
            </w:pPr>
            <w:r w:rsidRPr="00317FB2">
              <w:rPr>
                <w:sz w:val="23"/>
                <w:szCs w:val="23"/>
              </w:rPr>
              <w:t>План мероприятий по организации</w:t>
            </w:r>
          </w:p>
          <w:p w:rsidR="004A0B3F" w:rsidRPr="00317FB2" w:rsidRDefault="004A0B3F" w:rsidP="00587136">
            <w:pPr>
              <w:pStyle w:val="Default"/>
              <w:rPr>
                <w:i/>
                <w:sz w:val="23"/>
                <w:szCs w:val="23"/>
              </w:rPr>
            </w:pPr>
            <w:r w:rsidRPr="00317FB2">
              <w:rPr>
                <w:i/>
                <w:sz w:val="23"/>
                <w:szCs w:val="23"/>
              </w:rPr>
              <w:t>Прописать все этапы, включая подготовку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3F" w:rsidRPr="00317FB2" w:rsidRDefault="004A0B3F">
            <w:pPr>
              <w:pStyle w:val="Default"/>
              <w:rPr>
                <w:sz w:val="23"/>
                <w:szCs w:val="23"/>
              </w:rPr>
            </w:pPr>
          </w:p>
        </w:tc>
      </w:tr>
      <w:tr w:rsidR="004A0B3F" w:rsidRPr="00317FB2" w:rsidTr="002C74F3">
        <w:trPr>
          <w:trHeight w:val="12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3F" w:rsidRPr="00317FB2" w:rsidRDefault="004A0B3F" w:rsidP="00587136">
            <w:pPr>
              <w:pStyle w:val="Default"/>
              <w:rPr>
                <w:sz w:val="23"/>
                <w:szCs w:val="23"/>
              </w:rPr>
            </w:pPr>
            <w:r w:rsidRPr="00317FB2">
              <w:rPr>
                <w:sz w:val="23"/>
                <w:szCs w:val="23"/>
              </w:rPr>
              <w:t>Дополнительная информация о проекте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3F" w:rsidRPr="00317FB2" w:rsidRDefault="004A0B3F">
            <w:pPr>
              <w:pStyle w:val="Default"/>
              <w:rPr>
                <w:sz w:val="23"/>
                <w:szCs w:val="23"/>
              </w:rPr>
            </w:pPr>
          </w:p>
        </w:tc>
      </w:tr>
    </w:tbl>
    <w:p w:rsidR="004A0B3F" w:rsidRDefault="004A0B3F"/>
    <w:sectPr w:rsidR="004A0B3F" w:rsidSect="00587136">
      <w:pgSz w:w="11906" w:h="16838"/>
      <w:pgMar w:top="851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3215B"/>
    <w:rsid w:val="001F4170"/>
    <w:rsid w:val="002A7BEF"/>
    <w:rsid w:val="002C74F3"/>
    <w:rsid w:val="00317FB2"/>
    <w:rsid w:val="003B221A"/>
    <w:rsid w:val="004A0B3F"/>
    <w:rsid w:val="004A33F6"/>
    <w:rsid w:val="00587136"/>
    <w:rsid w:val="00812C07"/>
    <w:rsid w:val="00B3215B"/>
    <w:rsid w:val="00C33618"/>
    <w:rsid w:val="00CA3B77"/>
    <w:rsid w:val="00F02F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21A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4A33F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253</Words>
  <Characters>1446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проекте</dc:title>
  <dc:subject/>
  <dc:creator>Кокшарова Анна Андреевна</dc:creator>
  <cp:keywords/>
  <dc:description/>
  <cp:lastModifiedBy>ovr2</cp:lastModifiedBy>
  <cp:revision>2</cp:revision>
  <dcterms:created xsi:type="dcterms:W3CDTF">2018-03-28T10:18:00Z</dcterms:created>
  <dcterms:modified xsi:type="dcterms:W3CDTF">2018-03-28T10:18:00Z</dcterms:modified>
</cp:coreProperties>
</file>